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56" w:rsidRDefault="008128F6" w:rsidP="00BF53BF">
      <w:pPr>
        <w:pStyle w:val="a3"/>
        <w:jc w:val="center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5083810</wp:posOffset>
                </wp:positionH>
                <wp:positionV relativeFrom="paragraph">
                  <wp:posOffset>-475615</wp:posOffset>
                </wp:positionV>
                <wp:extent cx="1231265" cy="929640"/>
                <wp:effectExtent l="0" t="635" r="0" b="317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A56" w:rsidRDefault="008128F6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047750" cy="838200"/>
                                  <wp:effectExtent l="0" t="0" r="0" b="0"/>
                                  <wp:docPr id="1" name="Рисунок 1" descr="Скорая помощь&#10;&#10;&#10;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Скорая помощь&#10;&#10;&#10;&#10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00.3pt;margin-top:-37.45pt;width:96.95pt;height:73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" filled="f" stroked="f">
                <v:textbox style="mso-fit-shape-to-text:t">
                  <w:txbxContent>
                    <w:p w:rsidR="007F2A56" w:rsidRDefault="008128F6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047750" cy="838200"/>
                            <wp:effectExtent l="0" t="0" r="0" b="0"/>
                            <wp:docPr id="1" name="Рисунок 1" descr="Скорая помощь&#10;&#10;&#10;&#10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Скорая помощь&#10;&#10;&#10;&#10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2A56" w:rsidRPr="00C21AEF">
        <w:rPr>
          <w:sz w:val="30"/>
          <w:szCs w:val="30"/>
        </w:rPr>
        <w:t xml:space="preserve">Список </w:t>
      </w:r>
      <w:r w:rsidR="00BF53BF">
        <w:rPr>
          <w:sz w:val="30"/>
          <w:szCs w:val="30"/>
        </w:rPr>
        <w:t>электронных адресов  педагогического состава</w:t>
      </w:r>
    </w:p>
    <w:p w:rsidR="00BF53BF" w:rsidRPr="003C7DFD" w:rsidRDefault="00BF53BF" w:rsidP="00BF53BF">
      <w:pPr>
        <w:pStyle w:val="a3"/>
        <w:jc w:val="center"/>
        <w:rPr>
          <w:sz w:val="30"/>
          <w:szCs w:val="30"/>
        </w:rPr>
      </w:pPr>
      <w:r>
        <w:rPr>
          <w:sz w:val="30"/>
          <w:szCs w:val="30"/>
        </w:rPr>
        <w:t>МБОУ «Школа №144»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028"/>
        <w:gridCol w:w="5575"/>
      </w:tblGrid>
      <w:tr w:rsidR="000D1BF3" w:rsidRPr="000D1BF3" w:rsidTr="008128F6">
        <w:trPr>
          <w:trHeight w:val="70"/>
        </w:trPr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BF3">
              <w:rPr>
                <w:rFonts w:ascii="Times New Roman" w:hAnsi="Times New Roman" w:cs="Times New Roman"/>
                <w:color w:val="auto"/>
              </w:rPr>
              <w:t xml:space="preserve">Фамилия Имя Отчество </w:t>
            </w:r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BF3">
              <w:rPr>
                <w:rFonts w:ascii="Times New Roman" w:hAnsi="Times New Roman" w:cs="Times New Roman"/>
                <w:color w:val="auto"/>
              </w:rPr>
              <w:t>Адрес электронной почты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8128F6" w:rsidP="008128F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Сулейманова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Алфия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 xml:space="preserve"> </w:t>
            </w:r>
            <w:proofErr w:type="spellStart"/>
            <w:r w:rsidR="00BA070F"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Сайфулловна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502700539</w:t>
            </w: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Митрофанова Нина Степановна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5027000288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Митяева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Лейсан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5027000298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Соколова Эмма Михайловна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5027001238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Гришина Эльвира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373FD4" w:rsidP="00BA070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ab/>
              <w:t>5027001455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  <w:r w:rsidR="00BA070F" w:rsidRPr="000D1BF3">
              <w:rPr>
                <w:rFonts w:ascii="Times New Roman" w:hAnsi="Times New Roman" w:cs="Times New Roman"/>
                <w:color w:val="auto"/>
                <w:lang w:val="en-US"/>
              </w:rPr>
              <w:tab/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Тарасенко Вера Николаевна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5027000488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Шипшова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Елена Ивановна</w:t>
            </w:r>
          </w:p>
        </w:tc>
        <w:tc>
          <w:tcPr>
            <w:tcW w:w="2500" w:type="pct"/>
          </w:tcPr>
          <w:p w:rsidR="00BF53BF" w:rsidRPr="000D1BF3" w:rsidRDefault="00BA070F" w:rsidP="003C7DF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5027001874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Кайнова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Ирина Георгиевна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5027000774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Ясюченя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Резеда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Зуфаровна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</w:rPr>
              <w:t>5027000664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Худобко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Татьяна </w:t>
            </w: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Евгеньевна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5027000774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Гришина Алина Игоревна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8" w:history="1">
              <w:r w:rsidR="00E0664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5027001695</w:t>
              </w:r>
              <w:r w:rsidR="00E0664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ab/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Гаврилова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Марина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Александровна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3C7DFD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Biology.1442mail.ru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Гашев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Сергей Борисович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5027001985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Тихонова Зинаида Андреевна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5027001945</w:t>
            </w:r>
            <w:r w:rsidR="00E0664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Хабибуллин Алмаз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Нурхатович</w:t>
            </w:r>
            <w:proofErr w:type="spellEnd"/>
          </w:p>
        </w:tc>
        <w:tc>
          <w:tcPr>
            <w:tcW w:w="2500" w:type="pct"/>
          </w:tcPr>
          <w:p w:rsidR="00BF53BF" w:rsidRPr="000D1BF3" w:rsidRDefault="00BA070F" w:rsidP="008128F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5027001915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Смирнов Олег Юрьевич</w:t>
            </w:r>
          </w:p>
        </w:tc>
        <w:tc>
          <w:tcPr>
            <w:tcW w:w="2500" w:type="pct"/>
          </w:tcPr>
          <w:p w:rsidR="00BF53BF" w:rsidRPr="000D1BF3" w:rsidRDefault="006F7676" w:rsidP="008128F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</w:rPr>
              <w:t>89046746475</w:t>
            </w: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o@gmail.com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Шарапов Алмаз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5027001525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ab/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Саидгараев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Фарид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Файзулхакович</w:t>
            </w:r>
            <w:proofErr w:type="spellEnd"/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5027001475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Малинин Вячеслав Александрович</w:t>
            </w:r>
          </w:p>
        </w:tc>
        <w:tc>
          <w:tcPr>
            <w:tcW w:w="2500" w:type="pct"/>
          </w:tcPr>
          <w:p w:rsidR="00BF53BF" w:rsidRPr="000D1BF3" w:rsidRDefault="001C2A8A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slava.malinin.56@mail.ru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Майсейков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Евгений Александрович</w:t>
            </w:r>
          </w:p>
        </w:tc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5027000735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A070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Иванова Гульнара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Камилевна</w:t>
            </w:r>
            <w:proofErr w:type="spellEnd"/>
          </w:p>
        </w:tc>
        <w:tc>
          <w:tcPr>
            <w:tcW w:w="2500" w:type="pct"/>
          </w:tcPr>
          <w:p w:rsidR="00BF53BF" w:rsidRPr="00622769" w:rsidRDefault="00622769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22769">
              <w:rPr>
                <w:rFonts w:ascii="Times New Roman" w:hAnsi="Times New Roman" w:cs="Times New Roman"/>
                <w:color w:val="auto"/>
                <w:lang w:val="en-US"/>
              </w:rPr>
              <w:t>gulnara.ivanova.65@bk.ru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Заединова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София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2500" w:type="pct"/>
          </w:tcPr>
          <w:p w:rsidR="00373FD4" w:rsidRPr="000D1BF3" w:rsidRDefault="00373FD4" w:rsidP="00373FD4">
            <w:pPr>
              <w:jc w:val="center"/>
              <w:rPr>
                <w:sz w:val="36"/>
                <w:szCs w:val="36"/>
              </w:rPr>
            </w:pPr>
            <w:r w:rsidRPr="000D1BF3">
              <w:rPr>
                <w:sz w:val="36"/>
                <w:szCs w:val="36"/>
              </w:rPr>
              <w:t>5027001634</w:t>
            </w:r>
            <w:r w:rsidR="008128F6" w:rsidRPr="000D1BF3">
              <w:rPr>
                <w:sz w:val="36"/>
                <w:szCs w:val="36"/>
                <w:shd w:val="clear" w:color="auto" w:fill="FFFFFF"/>
                <w:lang w:val="en-US"/>
              </w:rPr>
              <w:t>@edu.tatar.ru</w:t>
            </w:r>
          </w:p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Юнусова Альбина Альбертовна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9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5027001564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Султанова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Диляра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5027001674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ab/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Асадуллина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Руфия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Марселевна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0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5027001884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Мингазова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Нурсия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Каффаловна</w:t>
            </w:r>
            <w:proofErr w:type="spellEnd"/>
          </w:p>
        </w:tc>
        <w:tc>
          <w:tcPr>
            <w:tcW w:w="2500" w:type="pct"/>
          </w:tcPr>
          <w:p w:rsidR="00BF53BF" w:rsidRPr="00622769" w:rsidRDefault="00C838F9" w:rsidP="00C838F9">
            <w:pPr>
              <w:jc w:val="center"/>
              <w:rPr>
                <w:sz w:val="36"/>
                <w:szCs w:val="36"/>
              </w:rPr>
            </w:pPr>
            <w:r w:rsidRPr="000D1BF3">
              <w:rPr>
                <w:sz w:val="36"/>
                <w:szCs w:val="36"/>
                <w:lang w:val="en-US"/>
              </w:rPr>
              <w:t>Kaffalovna@gmail.</w:t>
            </w:r>
            <w:r w:rsidR="00622769">
              <w:rPr>
                <w:sz w:val="36"/>
                <w:szCs w:val="36"/>
                <w:lang w:val="en-US"/>
              </w:rPr>
              <w:t>com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Каминская Светлана Станиславовна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1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5027001934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Хайрутдинова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Раушания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Камияровна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5027001495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Якубовская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Зенфира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Ириковна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5027001464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Камалиева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Алсу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Фуатовна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Федулова Людмила Геннадьевна</w:t>
            </w:r>
          </w:p>
        </w:tc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5027001344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ab/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Бойкова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Марина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Сергеевна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5027000704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Хамидуллина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Эльза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Хайрадовна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2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5027000594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Захватова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Надежда Леонидовна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3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5027000164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Тимофеева Светлана Степановна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4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5027000464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Сизова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Лидия Николаевна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5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5027000444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Саттарова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Светлана Геннадьевна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6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5027000384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Петрова Марина Евгеньевна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7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5027000344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Митрофанова Елена Петровна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8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5027000274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Мингалимова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Илюза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Ильхамовна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1710C9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Uliza88@gmail.ru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Власов Павел Александрович</w:t>
            </w:r>
          </w:p>
        </w:tc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5027001345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@edu.tatar.ru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Галиакберова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Фергана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Тимерхановна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9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5027000684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Мурзина Надежда Юрьевна</w:t>
            </w:r>
          </w:p>
        </w:tc>
        <w:tc>
          <w:tcPr>
            <w:tcW w:w="2500" w:type="pct"/>
          </w:tcPr>
          <w:p w:rsidR="00BF53BF" w:rsidRPr="000D1BF3" w:rsidRDefault="00D678DA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n</w:t>
            </w:r>
            <w:r w:rsidR="003C7DFD" w:rsidRPr="000D1BF3">
              <w:rPr>
                <w:rFonts w:ascii="Times New Roman" w:hAnsi="Times New Roman" w:cs="Times New Roman"/>
                <w:color w:val="auto"/>
                <w:lang w:val="en-US"/>
              </w:rPr>
              <w:t>murz8@rambler.ru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Минсафина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Аниса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Габдулхаковна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F474BC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minsafina7</w:t>
            </w:r>
            <w:r w:rsidR="00270FCA" w:rsidRPr="000D1BF3">
              <w:rPr>
                <w:rFonts w:ascii="Times New Roman" w:hAnsi="Times New Roman" w:cs="Times New Roman"/>
                <w:color w:val="auto"/>
                <w:lang w:val="en-US"/>
              </w:rPr>
              <w:t>2@mail.</w:t>
            </w: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Николаева Клара Алексеевна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0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5027001505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Миннуллина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Ландыш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1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5027001445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Курманова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Айсылу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Шаукатовна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2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5027001405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Залялиева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Лейсан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Равильевна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3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5027001315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Минзянова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Гульсум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Абдулгазизовна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4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5027001305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Ганиева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Гульсина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Габдельнуровна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835A3E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g</w:t>
            </w:r>
            <w:r w:rsidR="00507175" w:rsidRPr="000D1BF3">
              <w:rPr>
                <w:rFonts w:ascii="Times New Roman" w:hAnsi="Times New Roman" w:cs="Times New Roman"/>
                <w:color w:val="auto"/>
                <w:lang w:val="en-US"/>
              </w:rPr>
              <w:t>ulsina.ganieva.1978@mail.ru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373FD4" w:rsidP="00373FD4">
            <w:pPr>
              <w:pStyle w:val="a3"/>
              <w:tabs>
                <w:tab w:val="left" w:pos="1830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ab/>
            </w: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Макарова Ирина Александровна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5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5027000734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Тухватуллина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Лилия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6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5027000995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Муслимова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Рамзия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Вакиповна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7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5027000324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Зигангараева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Люция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Хашимовна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8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5027000175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E06646">
            <w:pPr>
              <w:pStyle w:val="a3"/>
              <w:tabs>
                <w:tab w:val="left" w:pos="1785"/>
              </w:tabs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lastRenderedPageBreak/>
              <w:t>Семко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Оксана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Владимировна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0D1BF3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="007C77BA" w:rsidRPr="000D1BF3">
              <w:rPr>
                <w:rFonts w:ascii="Times New Roman" w:hAnsi="Times New Roman" w:cs="Times New Roman"/>
                <w:color w:val="auto"/>
                <w:lang w:val="en-US"/>
              </w:rPr>
              <w:t>emko1</w:t>
            </w:r>
            <w:r w:rsidR="00507175" w:rsidRPr="000D1BF3">
              <w:rPr>
                <w:rFonts w:ascii="Times New Roman" w:hAnsi="Times New Roman" w:cs="Times New Roman"/>
                <w:color w:val="auto"/>
                <w:lang w:val="en-US"/>
              </w:rPr>
              <w:t>44@rambler.</w:t>
            </w:r>
            <w:r w:rsidR="007C77BA" w:rsidRPr="000D1BF3">
              <w:rPr>
                <w:rFonts w:ascii="Times New Roman" w:hAnsi="Times New Roman" w:cs="Times New Roman"/>
                <w:color w:val="auto"/>
                <w:lang w:val="en-US"/>
              </w:rPr>
              <w:t>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Габдуллина Рашида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Ахметгалиевна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507175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gabdullina.rashida1959@gmail.com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Хусаинова Индия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Гарафиевна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29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5027000624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Хмылова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Наталья Анатольевна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30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5027000604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E06646" w:rsidRPr="000D1BF3" w:rsidRDefault="00E06646" w:rsidP="00E06646">
            <w:pPr>
              <w:jc w:val="center"/>
              <w:rPr>
                <w:sz w:val="36"/>
                <w:szCs w:val="36"/>
              </w:rPr>
            </w:pPr>
            <w:r w:rsidRPr="000D1BF3">
              <w:rPr>
                <w:sz w:val="36"/>
                <w:szCs w:val="36"/>
              </w:rPr>
              <w:br/>
              <w:t>Ермолаева Юлия Анатольевна</w:t>
            </w:r>
          </w:p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00" w:type="pct"/>
          </w:tcPr>
          <w:p w:rsidR="00E06646" w:rsidRPr="000D1BF3" w:rsidRDefault="00E06646" w:rsidP="00E06646">
            <w:pPr>
              <w:jc w:val="center"/>
              <w:rPr>
                <w:sz w:val="36"/>
                <w:szCs w:val="36"/>
              </w:rPr>
            </w:pPr>
            <w:r w:rsidRPr="000D1BF3">
              <w:rPr>
                <w:sz w:val="36"/>
                <w:szCs w:val="36"/>
              </w:rPr>
              <w:br/>
              <w:t>5027000144</w:t>
            </w:r>
            <w:r w:rsidR="008128F6" w:rsidRPr="000D1BF3">
              <w:rPr>
                <w:sz w:val="36"/>
                <w:szCs w:val="36"/>
                <w:shd w:val="clear" w:color="auto" w:fill="FFFFFF"/>
                <w:lang w:val="en-US"/>
              </w:rPr>
              <w:t>@edu.tatar.ru</w:t>
            </w:r>
          </w:p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622769" w:rsidRPr="000D1BF3" w:rsidTr="00BF53BF">
        <w:tc>
          <w:tcPr>
            <w:tcW w:w="2500" w:type="pct"/>
          </w:tcPr>
          <w:p w:rsidR="00622769" w:rsidRPr="00622769" w:rsidRDefault="00622769" w:rsidP="0000778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Шишкина Ольга Вячеславовна</w:t>
            </w:r>
          </w:p>
        </w:tc>
        <w:tc>
          <w:tcPr>
            <w:tcW w:w="2500" w:type="pct"/>
          </w:tcPr>
          <w:p w:rsidR="00622769" w:rsidRPr="00622769" w:rsidRDefault="00622769" w:rsidP="00E06646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</w:rPr>
              <w:t>5027001905</w:t>
            </w:r>
            <w:r>
              <w:rPr>
                <w:sz w:val="36"/>
                <w:szCs w:val="36"/>
                <w:lang w:val="en-US"/>
              </w:rPr>
              <w:t>@</w:t>
            </w:r>
            <w:r>
              <w:t xml:space="preserve"> </w:t>
            </w:r>
            <w:r w:rsidRPr="00622769">
              <w:rPr>
                <w:sz w:val="36"/>
                <w:szCs w:val="36"/>
                <w:lang w:val="en-US"/>
              </w:rPr>
              <w:t>edu.tatar.ru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Гараева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Ляля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Садреевна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CF2B00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L-garaeva@inbox.ru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Ханяфина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Лилия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Масгутовна</w:t>
            </w:r>
            <w:proofErr w:type="spellEnd"/>
          </w:p>
        </w:tc>
        <w:tc>
          <w:tcPr>
            <w:tcW w:w="2500" w:type="pct"/>
          </w:tcPr>
          <w:p w:rsidR="00BF53BF" w:rsidRPr="00B55F22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khanafina@bk.ru</w:t>
            </w:r>
            <w:bookmarkStart w:id="0" w:name="_GoBack"/>
            <w:bookmarkEnd w:id="0"/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Арибжанов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Ринад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Мударисович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31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502700201</w:t>
              </w:r>
              <w:r w:rsidR="008128F6" w:rsidRPr="000D1BF3">
                <w:rPr>
                  <w:rStyle w:val="a6"/>
                  <w:rFonts w:ascii="Times New Roman" w:hAnsi="Times New Roman" w:cs="Times New Roman"/>
                  <w:i/>
                  <w:color w:val="auto"/>
                  <w:shd w:val="clear" w:color="auto" w:fill="FFFFFF"/>
                </w:rPr>
                <w:t>5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Роковая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Гузяль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Назиповна</w:t>
            </w:r>
            <w:proofErr w:type="spellEnd"/>
          </w:p>
        </w:tc>
        <w:tc>
          <w:tcPr>
            <w:tcW w:w="2500" w:type="pct"/>
          </w:tcPr>
          <w:p w:rsidR="00E06646" w:rsidRPr="000D1BF3" w:rsidRDefault="00E06646" w:rsidP="00E06646">
            <w:pPr>
              <w:jc w:val="center"/>
              <w:rPr>
                <w:sz w:val="36"/>
                <w:szCs w:val="36"/>
              </w:rPr>
            </w:pPr>
            <w:r w:rsidRPr="000D1BF3">
              <w:rPr>
                <w:sz w:val="36"/>
                <w:szCs w:val="36"/>
              </w:rPr>
              <w:t>5027002315</w:t>
            </w:r>
            <w:r w:rsidR="008128F6" w:rsidRPr="000D1BF3">
              <w:rPr>
                <w:sz w:val="36"/>
                <w:szCs w:val="36"/>
                <w:shd w:val="clear" w:color="auto" w:fill="FFFFFF"/>
                <w:lang w:val="en-US"/>
              </w:rPr>
              <w:t>@edu.tatar.ru</w:t>
            </w:r>
          </w:p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Бусова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Оксана Юрьевна</w:t>
            </w:r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32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5027001374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Троицкая Оксана Николаевна</w:t>
            </w:r>
          </w:p>
        </w:tc>
        <w:tc>
          <w:tcPr>
            <w:tcW w:w="2500" w:type="pct"/>
          </w:tcPr>
          <w:p w:rsidR="00BF53BF" w:rsidRPr="000D1BF3" w:rsidRDefault="00D606F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Troitskaya.oks@yandex.ru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Фаттахова Гузель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Агзамовна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B55F22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33" w:history="1"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</w:rPr>
                <w:t>5027000544</w:t>
              </w:r>
              <w:r w:rsidR="008128F6" w:rsidRPr="000D1BF3">
                <w:rPr>
                  <w:rStyle w:val="a6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@edu.tatar.ru</w:t>
              </w:r>
            </w:hyperlink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Тяпаева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Элеонора </w:t>
            </w: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Хароновна</w:t>
            </w:r>
            <w:proofErr w:type="spellEnd"/>
          </w:p>
        </w:tc>
        <w:tc>
          <w:tcPr>
            <w:tcW w:w="2500" w:type="pct"/>
          </w:tcPr>
          <w:p w:rsidR="00BF53BF" w:rsidRPr="000D1BF3" w:rsidRDefault="00F67F89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t>elehaselya</w:t>
            </w:r>
            <w:r w:rsidRPr="000D1BF3">
              <w:rPr>
                <w:rFonts w:ascii="Times New Roman" w:hAnsi="Times New Roman" w:cs="Times New Roman"/>
                <w:color w:val="auto"/>
                <w:lang w:val="en-US"/>
              </w:rPr>
              <w:softHyphen/>
              <w:t>_nora@mail.ru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Симахина</w:t>
            </w:r>
            <w:proofErr w:type="spellEnd"/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Марина Викторовна</w:t>
            </w:r>
          </w:p>
        </w:tc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502700043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4@edu.tatar.ru</w:t>
            </w:r>
            <w:r w:rsidR="008128F6"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E06646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0D1BF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Гришина Татьяна Александровна</w:t>
            </w:r>
          </w:p>
        </w:tc>
        <w:tc>
          <w:tcPr>
            <w:tcW w:w="2500" w:type="pct"/>
          </w:tcPr>
          <w:p w:rsidR="00E06646" w:rsidRPr="000D1BF3" w:rsidRDefault="00E06646" w:rsidP="00E06646">
            <w:pPr>
              <w:jc w:val="center"/>
              <w:rPr>
                <w:sz w:val="36"/>
                <w:szCs w:val="36"/>
              </w:rPr>
            </w:pPr>
            <w:r w:rsidRPr="000D1BF3">
              <w:rPr>
                <w:sz w:val="36"/>
                <w:szCs w:val="36"/>
              </w:rPr>
              <w:br/>
              <w:t>5027001085</w:t>
            </w:r>
            <w:r w:rsidR="008128F6" w:rsidRPr="000D1BF3">
              <w:rPr>
                <w:sz w:val="36"/>
                <w:szCs w:val="36"/>
                <w:shd w:val="clear" w:color="auto" w:fill="FFFFFF"/>
                <w:lang w:val="en-US"/>
              </w:rPr>
              <w:t>@edu.tatar.ru</w:t>
            </w:r>
          </w:p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0D1BF3" w:rsidRPr="000D1BF3" w:rsidTr="00BF53BF"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00" w:type="pct"/>
          </w:tcPr>
          <w:p w:rsidR="00BF53BF" w:rsidRPr="000D1BF3" w:rsidRDefault="00BF53BF" w:rsidP="00BF53BF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:rsidR="00BF53BF" w:rsidRPr="000D1BF3" w:rsidRDefault="00BF53BF" w:rsidP="00BF53BF">
      <w:pPr>
        <w:pStyle w:val="a3"/>
        <w:jc w:val="center"/>
        <w:rPr>
          <w:rFonts w:ascii="Times New Roman" w:hAnsi="Times New Roman" w:cs="Times New Roman"/>
          <w:color w:val="auto"/>
          <w:lang w:val="en-US"/>
        </w:rPr>
      </w:pPr>
    </w:p>
    <w:sectPr w:rsidR="00BF53BF" w:rsidRPr="000D1BF3" w:rsidSect="0035288A">
      <w:pgSz w:w="11907" w:h="16839" w:code="9"/>
      <w:pgMar w:top="1440" w:right="108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InvalidXml/>
  <w:ignoreMixedContent/>
  <w:alwaysShowPlaceholderTex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BF"/>
    <w:rsid w:val="00007789"/>
    <w:rsid w:val="0002500F"/>
    <w:rsid w:val="00085670"/>
    <w:rsid w:val="000D1BF3"/>
    <w:rsid w:val="001710C9"/>
    <w:rsid w:val="001C2A8A"/>
    <w:rsid w:val="00270FCA"/>
    <w:rsid w:val="002B1C6D"/>
    <w:rsid w:val="0035288A"/>
    <w:rsid w:val="00373FD4"/>
    <w:rsid w:val="003C7DFD"/>
    <w:rsid w:val="00507175"/>
    <w:rsid w:val="005163B5"/>
    <w:rsid w:val="00622769"/>
    <w:rsid w:val="006F7676"/>
    <w:rsid w:val="007C77BA"/>
    <w:rsid w:val="007F2A56"/>
    <w:rsid w:val="008128F6"/>
    <w:rsid w:val="00835A3E"/>
    <w:rsid w:val="00877951"/>
    <w:rsid w:val="009F14DB"/>
    <w:rsid w:val="00A135EF"/>
    <w:rsid w:val="00B55F22"/>
    <w:rsid w:val="00BA070F"/>
    <w:rsid w:val="00BF53BF"/>
    <w:rsid w:val="00C21AEF"/>
    <w:rsid w:val="00C838F9"/>
    <w:rsid w:val="00CF2B00"/>
    <w:rsid w:val="00D606F6"/>
    <w:rsid w:val="00D678DA"/>
    <w:rsid w:val="00E06646"/>
    <w:rsid w:val="00F474BC"/>
    <w:rsid w:val="00F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widowControl w:val="0"/>
      <w:snapToGrid w:val="0"/>
      <w:spacing w:after="120"/>
      <w:outlineLvl w:val="0"/>
    </w:pPr>
    <w:rPr>
      <w:rFonts w:ascii="Tahoma" w:hAnsi="Tahoma" w:cs="Tahoma"/>
      <w:kern w:val="28"/>
    </w:rPr>
  </w:style>
  <w:style w:type="paragraph" w:styleId="3">
    <w:name w:val="heading 3"/>
    <w:basedOn w:val="a"/>
    <w:next w:val="a"/>
    <w:qFormat/>
    <w:pPr>
      <w:spacing w:before="60" w:after="60"/>
      <w:outlineLvl w:val="2"/>
    </w:pPr>
    <w:rPr>
      <w:rFonts w:ascii="Tahoma" w:hAnsi="Tahoma" w:cs="Tahoma"/>
      <w:b/>
      <w:color w:val="990000"/>
      <w:spacing w:val="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1"/>
    <w:qFormat/>
    <w:pPr>
      <w:spacing w:after="360"/>
    </w:pPr>
    <w:rPr>
      <w:color w:val="046A82"/>
      <w:spacing w:val="4"/>
      <w:sz w:val="36"/>
      <w:szCs w:val="36"/>
    </w:rPr>
  </w:style>
  <w:style w:type="paragraph" w:styleId="a4">
    <w:name w:val="Body Text"/>
    <w:basedOn w:val="a"/>
    <w:pPr>
      <w:spacing w:before="60" w:after="60"/>
    </w:pPr>
    <w:rPr>
      <w:rFonts w:ascii="Tahoma" w:hAnsi="Tahoma" w:cs="Tahoma"/>
      <w:color w:val="4D4D4D"/>
      <w:spacing w:val="6"/>
      <w:sz w:val="20"/>
      <w:szCs w:val="20"/>
    </w:rPr>
  </w:style>
  <w:style w:type="table" w:styleId="a5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E06646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3C7D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C7DFD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widowControl w:val="0"/>
      <w:snapToGrid w:val="0"/>
      <w:spacing w:after="120"/>
      <w:outlineLvl w:val="0"/>
    </w:pPr>
    <w:rPr>
      <w:rFonts w:ascii="Tahoma" w:hAnsi="Tahoma" w:cs="Tahoma"/>
      <w:kern w:val="28"/>
    </w:rPr>
  </w:style>
  <w:style w:type="paragraph" w:styleId="3">
    <w:name w:val="heading 3"/>
    <w:basedOn w:val="a"/>
    <w:next w:val="a"/>
    <w:qFormat/>
    <w:pPr>
      <w:spacing w:before="60" w:after="60"/>
      <w:outlineLvl w:val="2"/>
    </w:pPr>
    <w:rPr>
      <w:rFonts w:ascii="Tahoma" w:hAnsi="Tahoma" w:cs="Tahoma"/>
      <w:b/>
      <w:color w:val="990000"/>
      <w:spacing w:val="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1"/>
    <w:qFormat/>
    <w:pPr>
      <w:spacing w:after="360"/>
    </w:pPr>
    <w:rPr>
      <w:color w:val="046A82"/>
      <w:spacing w:val="4"/>
      <w:sz w:val="36"/>
      <w:szCs w:val="36"/>
    </w:rPr>
  </w:style>
  <w:style w:type="paragraph" w:styleId="a4">
    <w:name w:val="Body Text"/>
    <w:basedOn w:val="a"/>
    <w:pPr>
      <w:spacing w:before="60" w:after="60"/>
    </w:pPr>
    <w:rPr>
      <w:rFonts w:ascii="Tahoma" w:hAnsi="Tahoma" w:cs="Tahoma"/>
      <w:color w:val="4D4D4D"/>
      <w:spacing w:val="6"/>
      <w:sz w:val="20"/>
      <w:szCs w:val="20"/>
    </w:rPr>
  </w:style>
  <w:style w:type="table" w:styleId="a5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E06646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3C7D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C7DFD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027001695@edu.tatar.ru" TargetMode="External"/><Relationship Id="rId13" Type="http://schemas.openxmlformats.org/officeDocument/2006/relationships/hyperlink" Target="mailto:5027000164@edu.tatar.ru" TargetMode="External"/><Relationship Id="rId18" Type="http://schemas.openxmlformats.org/officeDocument/2006/relationships/hyperlink" Target="mailto:5027000274@edu.tatar.ru" TargetMode="External"/><Relationship Id="rId26" Type="http://schemas.openxmlformats.org/officeDocument/2006/relationships/hyperlink" Target="mailto:5027000995@edu.tatar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5027001445@edu.tatar.ru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0.png"/><Relationship Id="rId12" Type="http://schemas.openxmlformats.org/officeDocument/2006/relationships/hyperlink" Target="mailto:5027000594@edu.tatar.ru" TargetMode="External"/><Relationship Id="rId17" Type="http://schemas.openxmlformats.org/officeDocument/2006/relationships/hyperlink" Target="mailto:5027000344@edu.tatar.ru" TargetMode="External"/><Relationship Id="rId25" Type="http://schemas.openxmlformats.org/officeDocument/2006/relationships/hyperlink" Target="mailto:5027000734@edu.tatar.ru" TargetMode="External"/><Relationship Id="rId33" Type="http://schemas.openxmlformats.org/officeDocument/2006/relationships/hyperlink" Target="mailto:5027000544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5027000384@edu.tatar.ru" TargetMode="External"/><Relationship Id="rId20" Type="http://schemas.openxmlformats.org/officeDocument/2006/relationships/hyperlink" Target="mailto:5027001505@edu.tatar.ru" TargetMode="External"/><Relationship Id="rId29" Type="http://schemas.openxmlformats.org/officeDocument/2006/relationships/hyperlink" Target="mailto:5027000624@edu.tata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5027001934@edu.tatar.ru" TargetMode="External"/><Relationship Id="rId24" Type="http://schemas.openxmlformats.org/officeDocument/2006/relationships/hyperlink" Target="mailto:5027001305@edu.tatar.ru" TargetMode="External"/><Relationship Id="rId32" Type="http://schemas.openxmlformats.org/officeDocument/2006/relationships/hyperlink" Target="mailto:5027001374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5027000444@edu.tatar.ru" TargetMode="External"/><Relationship Id="rId23" Type="http://schemas.openxmlformats.org/officeDocument/2006/relationships/hyperlink" Target="mailto:5027001315@edu.tatar.ru" TargetMode="External"/><Relationship Id="rId28" Type="http://schemas.openxmlformats.org/officeDocument/2006/relationships/hyperlink" Target="mailto:5027000175@edu.tatar.ru" TargetMode="External"/><Relationship Id="rId10" Type="http://schemas.openxmlformats.org/officeDocument/2006/relationships/hyperlink" Target="mailto:5027001884@edu.tatar.ru" TargetMode="External"/><Relationship Id="rId19" Type="http://schemas.openxmlformats.org/officeDocument/2006/relationships/hyperlink" Target="mailto:5027000684@edu.tatar.ru" TargetMode="External"/><Relationship Id="rId31" Type="http://schemas.openxmlformats.org/officeDocument/2006/relationships/hyperlink" Target="mailto:502700201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5027001564@edu.tatar.ru" TargetMode="External"/><Relationship Id="rId14" Type="http://schemas.openxmlformats.org/officeDocument/2006/relationships/hyperlink" Target="mailto:5027000464@edu.tatar.ru" TargetMode="External"/><Relationship Id="rId22" Type="http://schemas.openxmlformats.org/officeDocument/2006/relationships/hyperlink" Target="mailto:5027001405@edu.tatar.ru" TargetMode="External"/><Relationship Id="rId27" Type="http://schemas.openxmlformats.org/officeDocument/2006/relationships/hyperlink" Target="mailto:5027000324@edu.tatar.ru" TargetMode="External"/><Relationship Id="rId30" Type="http://schemas.openxmlformats.org/officeDocument/2006/relationships/hyperlink" Target="mailto:5027000604@edu.tatar.ru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9;&#1083;&#1100;&#1074;&#1080;&#1088;&#1072;\AppData\Roaming\Microsoft\&#1064;&#1072;&#1073;&#1083;&#1086;&#1085;&#1099;\EmgcyCont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74B267C-FBA6-4A4E-9E6B-D3256EF3EF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EmgcyContList</Template>
  <TotalTime>7</TotalTime>
  <Pages>8</Pages>
  <Words>747</Words>
  <Characters>4261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Список контактов на случай непредвиденной ситуации</vt:lpstr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Гришина</cp:lastModifiedBy>
  <cp:revision>5</cp:revision>
  <cp:lastPrinted>2003-07-02T17:37:00Z</cp:lastPrinted>
  <dcterms:created xsi:type="dcterms:W3CDTF">2020-04-01T08:16:00Z</dcterms:created>
  <dcterms:modified xsi:type="dcterms:W3CDTF">2020-04-05T06:34:00Z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TC060892781049</vt:lpwstr>
  </property>
</Properties>
</file>